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2B" w:rsidRDefault="00E6442B">
      <w:bookmarkStart w:id="0" w:name="_GoBack"/>
      <w:bookmarkEnd w:id="0"/>
    </w:p>
    <w:p w:rsidR="00DB3B6A" w:rsidRPr="00E02238" w:rsidRDefault="00DB3B6A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1" w:name="_top"/>
      <w:bookmarkEnd w:id="1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DB3B6A" w:rsidRDefault="00DB3B6A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7B09D4" w:rsidRPr="00613A32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613A32" w:rsidRDefault="0057104E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613A32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613A32" w:rsidRDefault="00AA322D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המחלקה לתרבות חרדית</w:t>
            </w:r>
          </w:p>
        </w:tc>
      </w:tr>
      <w:tr w:rsidR="007B09D4" w:rsidRPr="00613A32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7B09D4" w:rsidRPr="00613A32" w:rsidRDefault="006240BE" w:rsidP="006240B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AA322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="00AA322D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960AFF" w:rsidRDefault="00960AFF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960AFF" w:rsidRDefault="00960AFF" w:rsidP="007B09D4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B09D4" w:rsidRPr="002A5F9B" w:rsidRDefault="007B09D4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960AFF" w:rsidRDefault="006240BE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DFC892" wp14:editId="4D1E6B6C">
                <wp:simplePos x="0" y="0"/>
                <wp:positionH relativeFrom="column">
                  <wp:posOffset>3924300</wp:posOffset>
                </wp:positionH>
                <wp:positionV relativeFrom="paragraph">
                  <wp:posOffset>142240</wp:posOffset>
                </wp:positionV>
                <wp:extent cx="342900" cy="2286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2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drYek3gAAAAkB&#10;AAAPAAAAAAAAAAAAAAAAAAwFAABkcnMvZG93bnJldi54bWxQSwUGAAAAAAQABADzAAAAFwYAAAAA&#10;" filled="f" stroked="f">
                <v:textbox>
                  <w:txbxContent>
                    <w:p w:rsidR="007A7420" w:rsidRPr="004E5FA3" w:rsidRDefault="007A7420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960AFF" w:rsidRPr="00813E93" w:rsidRDefault="00960AF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B09D4" w:rsidRPr="0061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13A32">
        <w:tc>
          <w:tcPr>
            <w:tcW w:w="9178" w:type="dxa"/>
            <w:tcBorders>
              <w:bottom w:val="single" w:sz="4" w:space="0" w:color="auto"/>
            </w:tcBorders>
          </w:tcPr>
          <w:p w:rsidR="009E14F8" w:rsidRPr="009E14F8" w:rsidRDefault="00AA322D" w:rsidP="009138B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המחלקה לתרבות חרדית במשרד החינוך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תומכת בגופים המבצעים שיעורי תורה והרצאות בתחום התרבות היהודית. על פעילויות אלו מתבצעת בקרה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שטח.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היום 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פרוי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קט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נתמך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אמצעות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מערכת מידע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אינטרנטית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אליה מוזנות כל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בקשות התמיכה ל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פעילויות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הנ"ל והבקרה עליהן. מדובר </w:t>
            </w:r>
            <w:proofErr w:type="spellStart"/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בכ</w:t>
            </w:r>
            <w:proofErr w:type="spellEnd"/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- 2.5 מיליון פעילויות המופעלות ע"י כ- 30 עמותות.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E14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המחלקה העלתה דרישות לצורך התאמת התוכנה. </w:t>
            </w:r>
          </w:p>
        </w:tc>
      </w:tr>
    </w:tbl>
    <w:p w:rsidR="009138BC" w:rsidRDefault="009138BC" w:rsidP="007B09D4">
      <w:pPr>
        <w:rPr>
          <w:rFonts w:ascii="Arial" w:hAnsi="Arial" w:cs="Arial"/>
          <w:bCs/>
          <w:sz w:val="22"/>
          <w:szCs w:val="22"/>
          <w:rtl/>
        </w:rPr>
      </w:pPr>
    </w:p>
    <w:p w:rsidR="007B09D4" w:rsidRDefault="006204F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7A7420" w:rsidRPr="004E5FA3" w:rsidRDefault="007A7420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B09D4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7B09D4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7B09D4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7B09D4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7B09D4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B09D4" w:rsidRPr="00813E93" w:rsidRDefault="006204F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2374CA" w:rsidRDefault="007A7420" w:rsidP="002374CA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7A7420" w:rsidRPr="002374CA" w:rsidRDefault="007A7420" w:rsidP="002374CA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B09D4" w:rsidRPr="00813E93">
        <w:tc>
          <w:tcPr>
            <w:tcW w:w="3085" w:type="dxa"/>
          </w:tcPr>
          <w:p w:rsidR="007B09D4" w:rsidRPr="00813E93" w:rsidRDefault="006204F8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20" w:rsidRPr="004E5FA3" w:rsidRDefault="007A7420" w:rsidP="007B09D4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2374CA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6240BE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613A32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F97924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t>511638355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6204F8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-7620</wp:posOffset>
                      </wp:positionV>
                      <wp:extent cx="311727" cy="2286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27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20" w:rsidRPr="004E5FA3" w:rsidRDefault="007A7420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20.4pt;margin-top:-.6pt;width:24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YLugIAAL8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" filled="f" stroked="f">
                      <v:textbox>
                        <w:txbxContent>
                          <w:p w:rsidR="007A7420" w:rsidRPr="004E5FA3" w:rsidRDefault="007A7420" w:rsidP="007B09D4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 w:rsidRPr="00613A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 w:rsidRPr="00613A3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7B09D4"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613A32" w:rsidRDefault="007B09D4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F20BEE" w:rsidP="006240B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481,204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8735D2" w:rsidP="00F20BE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</w:t>
            </w:r>
            <w:r w:rsidR="00A526B0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8B6813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A526B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-3</w:t>
            </w:r>
            <w:r w:rsidR="008B6813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F20BEE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7B09D4" w:rsidRDefault="007B09D4" w:rsidP="007B09D4">
      <w:pPr>
        <w:rPr>
          <w:rFonts w:ascii="Arial" w:hAnsi="Arial" w:cs="Arial"/>
          <w:bCs/>
          <w:rtl/>
        </w:rPr>
      </w:pPr>
    </w:p>
    <w:p w:rsidR="007B09D4" w:rsidRPr="00BD3C63" w:rsidRDefault="007B09D4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B09D4" w:rsidRPr="00613A32">
        <w:tc>
          <w:tcPr>
            <w:tcW w:w="9286" w:type="dxa"/>
          </w:tcPr>
          <w:p w:rsidR="00777C08" w:rsidRDefault="00F017D8" w:rsidP="002B5522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המערכת פותחה בארכיטקטורה ייחודית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777C08">
              <w:rPr>
                <w:rFonts w:ascii="Arial" w:hAnsi="Arial" w:cs="Arial"/>
                <w:b/>
                <w:sz w:val="20"/>
                <w:szCs w:val="20"/>
              </w:rPr>
              <w:t>RUBY &amp; RAILS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, </w:t>
            </w:r>
            <w:proofErr w:type="spellStart"/>
            <w:r w:rsidR="00777C08" w:rsidRPr="00777C08">
              <w:rPr>
                <w:rFonts w:ascii="Arial" w:hAnsi="Arial" w:cs="Arial"/>
                <w:b/>
                <w:sz w:val="20"/>
                <w:szCs w:val="20"/>
              </w:rPr>
              <w:t>linux</w:t>
            </w:r>
            <w:proofErr w:type="spellEnd"/>
            <w:r w:rsidR="00777C08"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 </w:t>
            </w:r>
            <w:r w:rsid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 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>ו</w:t>
            </w:r>
            <w:r w:rsid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>בסיס נתונים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 </w:t>
            </w:r>
            <w:r w:rsidRPr="00777C08">
              <w:rPr>
                <w:rFonts w:ascii="Arial" w:hAnsi="Arial" w:cs="Arial"/>
                <w:b/>
                <w:sz w:val="20"/>
                <w:szCs w:val="20"/>
              </w:rPr>
              <w:t>SQL-SERVER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ע"י חברת 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התוכנה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עבור רו"ח 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אשד,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שהיה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אחראי לביצוע הבקרות ועפ"י צרכי המחלקה.</w:t>
            </w:r>
          </w:p>
          <w:p w:rsidR="00777C08" w:rsidRDefault="00F017D8" w:rsidP="009A29CE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עם סיום ההתקשרות עם ספק הבקרות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הקודם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ב- 15.9.11 המערכת עברה לספקי 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בקרות 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אחרים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, רו"ח אילן שגב וממנו לרו"ח עובד בן דוד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 הניס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ון של רו"ח אילן שגב,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התקשר עם חברת תוכנה אחרת לתפעול ותחזוקת המערכת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נכשל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לאחר מספר חודשים בהם המערכת לא עלתה לאוויר ולא ניתן היה להפעילה כנדרש, </w:t>
            </w:r>
            <w:r w:rsidR="00777C08" w:rsidRP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נאלץ משרד רו"ח שגב לחזור ולהתקשר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עם חברת התוכנה </w:t>
            </w:r>
            <w:proofErr w:type="spellStart"/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, ש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רק לה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הידע במערכת ובקוד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התוכנה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7B09D4" w:rsidRPr="00960AFF" w:rsidRDefault="00777C08" w:rsidP="006240BE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נכון להיום, המערכת אינה פועלת בצורה תקינה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ומאחר ומדובר בנושא רגיש ביותר בעל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חשיבות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גבוהה גם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לתפקוד תקין של המחלקה המקצועית וועדת התמיכות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אשר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מוצאות את עצמן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ללא כלים המאפשרים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לנהל את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פרויקט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, ובהתאם לתיאור הנ"ל, אנ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אשרים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כי 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הידע בתהליך ובקוד התוכנה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התוכנה היחיד אשר יכול לטפל במערכת זו במהירות וביעילות.</w:t>
            </w:r>
          </w:p>
        </w:tc>
      </w:tr>
    </w:tbl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969"/>
        <w:gridCol w:w="2269"/>
      </w:tblGrid>
      <w:tr w:rsidR="007B09D4" w:rsidRPr="00613A32" w:rsidTr="009E14F8">
        <w:tc>
          <w:tcPr>
            <w:tcW w:w="3082" w:type="dxa"/>
            <w:tcBorders>
              <w:bottom w:val="single" w:sz="4" w:space="0" w:color="auto"/>
            </w:tcBorders>
          </w:tcPr>
          <w:p w:rsidR="007B09D4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אסתר כהן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240BE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יועצת מחשוב למחלקה לתרבות חרדית</w:t>
            </w:r>
          </w:p>
          <w:p w:rsidR="006240BE" w:rsidRDefault="006240BE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ולמחלקה לתרבות תורנית</w:t>
            </w:r>
          </w:p>
          <w:p w:rsidR="007B09D4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מטעם מינהל תקשוב ומערכות מידע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B09D4" w:rsidRDefault="007B09D4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60AFF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אסתר כהן</w:t>
            </w:r>
          </w:p>
        </w:tc>
      </w:tr>
      <w:tr w:rsidR="007B09D4" w:rsidRPr="00613A32" w:rsidTr="009E14F8">
        <w:tc>
          <w:tcPr>
            <w:tcW w:w="3082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</w:t>
      </w:r>
    </w:p>
    <w:p w:rsidR="00342F76" w:rsidRPr="00E02238" w:rsidRDefault="00960AFF" w:rsidP="00DB3B6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="008A1D7E" w:rsidRPr="00E02238"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נספח </w:t>
      </w:r>
      <w:r w:rsidR="00DB3B6A">
        <w:rPr>
          <w:rFonts w:ascii="Arial" w:hAnsi="Arial" w:cs="Arial" w:hint="cs"/>
          <w:b/>
          <w:bCs/>
          <w:sz w:val="26"/>
          <w:szCs w:val="26"/>
          <w:rtl/>
        </w:rPr>
        <w:t>ב</w:t>
      </w:r>
      <w:r w:rsidR="00746F3E" w:rsidRPr="00E02238">
        <w:rPr>
          <w:rFonts w:ascii="Arial" w:hAnsi="Arial" w:cs="Arial"/>
          <w:b/>
          <w:bCs/>
          <w:sz w:val="26"/>
          <w:szCs w:val="26"/>
          <w:rtl/>
        </w:rPr>
        <w:t xml:space="preserve"> – [טבלת</w:t>
      </w:r>
      <w:r w:rsidR="00455A97" w:rsidRPr="00E02238">
        <w:rPr>
          <w:rFonts w:ascii="Arial" w:hAnsi="Arial" w:cs="Arial"/>
          <w:b/>
          <w:bCs/>
          <w:sz w:val="26"/>
          <w:szCs w:val="26"/>
          <w:rtl/>
        </w:rPr>
        <w:t xml:space="preserve"> שינויים שבוצעו בהוראה]</w:t>
      </w:r>
    </w:p>
    <w:tbl>
      <w:tblPr>
        <w:tblpPr w:leftFromText="180" w:rightFromText="180" w:vertAnchor="text" w:horzAnchor="margin" w:tblpY="188"/>
        <w:bidiVisual/>
        <w:tblW w:w="9074" w:type="dxa"/>
        <w:tblInd w:w="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3119"/>
        <w:gridCol w:w="3119"/>
      </w:tblGrid>
      <w:tr w:rsidR="00360C0D" w:rsidRPr="00446139">
        <w:trPr>
          <w:trHeight w:hRule="exact"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8173EF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מהדורה </w:t>
            </w:r>
          </w:p>
          <w:p w:rsidR="00360C0D" w:rsidRPr="00360C0D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חדשה</w:t>
            </w:r>
            <w:r w:rsidRPr="00360C0D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F7D02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תאריך </w:t>
            </w:r>
          </w:p>
          <w:p w:rsidR="00360C0D" w:rsidRPr="00576799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60C0D" w:rsidRPr="00576799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60C0D" w:rsidRPr="00576799" w:rsidRDefault="00ED1EF6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תיאור עדכון/</w:t>
            </w:r>
            <w:r w:rsidR="00360C0D">
              <w:rPr>
                <w:rFonts w:hint="cs"/>
                <w:rtl/>
              </w:rPr>
              <w:t>נימוקים</w:t>
            </w:r>
          </w:p>
        </w:tc>
      </w:tr>
      <w:tr w:rsidR="000F7474" w:rsidRPr="00446139">
        <w:trPr>
          <w:trHeight w:hRule="exact" w:val="718"/>
        </w:trPr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D014C1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התייחסות לביצוע מיזם ללא כוונת רווח לאחר בחינת קיומם של ספקים.</w:t>
            </w:r>
          </w:p>
        </w:tc>
      </w:tr>
      <w:tr w:rsidR="000F7474" w:rsidRPr="00446139">
        <w:trPr>
          <w:trHeight w:hRule="exact" w:val="1120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4.1- 4.5</w:t>
            </w:r>
          </w:p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הסעיפים הכוללים דגשים לגבי הליך </w:t>
            </w:r>
            <w:r w:rsidR="00744E93">
              <w:rPr>
                <w:rFonts w:ascii="Arial" w:hAnsi="Arial" w:cs="Arial" w:hint="cs"/>
                <w:sz w:val="20"/>
                <w:szCs w:val="20"/>
                <w:rtl/>
              </w:rPr>
              <w:t>בחינת קיומם של ספקים ומיזמים.</w:t>
            </w:r>
          </w:p>
        </w:tc>
      </w:tr>
      <w:tr w:rsidR="000F7474" w:rsidRPr="00446139">
        <w:trPr>
          <w:trHeight w:hRule="exact" w:val="107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4.6.2- 4.6.4</w:t>
            </w:r>
          </w:p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סעיפים חדשים הכוללים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דגשים והבהרות לגבי </w:t>
            </w:r>
            <w:r w:rsidR="000F7474" w:rsidRPr="00206F59">
              <w:rPr>
                <w:rFonts w:ascii="Arial" w:hAnsi="Arial" w:cs="Arial" w:hint="cs"/>
                <w:sz w:val="20"/>
                <w:szCs w:val="20"/>
                <w:rtl/>
              </w:rPr>
              <w:t>התקשרות נוספת חדשה עם ספק יחיד קיים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  <w:tr w:rsidR="000F7474" w:rsidRPr="00446139">
        <w:trPr>
          <w:trHeight w:hRule="exact" w:val="161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4.6.5.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- 4.6.5.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דגשים לגבי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פרסום דבר התקשרות באתר האינטרנט. הוספת טופס </w:t>
            </w:r>
            <w:r w:rsidR="000F7474" w:rsidRPr="00C30F8D">
              <w:rPr>
                <w:rFonts w:ascii="Arial" w:hAnsi="Arial" w:cs="Arial" w:hint="cs"/>
                <w:sz w:val="20"/>
                <w:szCs w:val="20"/>
                <w:rtl/>
              </w:rPr>
              <w:t>חוות דעת מקצועית במסגרת כוונה להתקשר עם ספק יחיד/ספק חוץ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 ו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דגשים </w:t>
            </w:r>
            <w:proofErr w:type="spellStart"/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להתיחסות</w:t>
            </w:r>
            <w:proofErr w:type="spellEnd"/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 בחוות הדעת</w:t>
            </w:r>
          </w:p>
        </w:tc>
      </w:tr>
      <w:tr w:rsidR="000F7474" w:rsidRPr="00446139">
        <w:trPr>
          <w:trHeight w:hRule="exact" w:val="107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A85D1A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A85D1A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תיקון לגבי הטיפול בפניות שהתקבלו והזנתן למערכת מנוף.</w:t>
            </w:r>
          </w:p>
        </w:tc>
      </w:tr>
      <w:tr w:rsidR="000F7474" w:rsidRPr="00446139">
        <w:trPr>
          <w:trHeight w:hRule="exact" w:val="71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דגשים והבהרות ל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בחינת קיומם של מיזמים לל</w:t>
            </w:r>
            <w:r w:rsidRPr="002D4063">
              <w:rPr>
                <w:rFonts w:ascii="Arial" w:hAnsi="Arial" w:cs="Arial" w:hint="cs"/>
                <w:sz w:val="20"/>
                <w:szCs w:val="20"/>
                <w:rtl/>
              </w:rPr>
              <w:t>א כוונת רווח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  <w:tr w:rsidR="000F7474" w:rsidRPr="00446139">
        <w:trPr>
          <w:trHeight w:hRule="exact" w:val="1843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4.1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Default="004669F8" w:rsidP="00D014C1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הוספת סעיף חדש בדבר אי ביצוע ההתקשרות לאחר הליך בחינת קיומם של ספקים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</w:tbl>
    <w:p w:rsidR="00360C0D" w:rsidRPr="002D4063" w:rsidRDefault="00360C0D" w:rsidP="00360C0D">
      <w:pPr>
        <w:rPr>
          <w:rFonts w:ascii="Arial" w:hAnsi="Arial" w:cs="Arial"/>
          <w:sz w:val="20"/>
          <w:szCs w:val="20"/>
          <w:rtl/>
        </w:rPr>
      </w:pPr>
    </w:p>
    <w:sectPr w:rsidR="00360C0D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20" w:rsidRDefault="007A7420">
      <w:r>
        <w:separator/>
      </w:r>
    </w:p>
    <w:p w:rsidR="007A7420" w:rsidRDefault="007A7420"/>
  </w:endnote>
  <w:endnote w:type="continuationSeparator" w:id="0">
    <w:p w:rsidR="007A7420" w:rsidRDefault="007A7420">
      <w:r>
        <w:continuationSeparator/>
      </w:r>
    </w:p>
    <w:p w:rsidR="007A7420" w:rsidRDefault="007A74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A742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5DED81E3" wp14:editId="7B9CC74A">
                <wp:extent cx="723900" cy="371475"/>
                <wp:effectExtent l="0" t="0" r="0" b="9525"/>
                <wp:docPr id="2" name="תמונה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E447E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E447E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A742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7A7420" w:rsidRDefault="007A7420" w:rsidP="00377B84">
    <w:pPr>
      <w:pStyle w:val="a7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7A7420" w:rsidRDefault="007A7420">
    <w:pPr>
      <w:rPr>
        <w:rtl/>
      </w:rPr>
    </w:pPr>
  </w:p>
  <w:p w:rsidR="007A7420" w:rsidRDefault="007A74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A742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7A7420" w:rsidRPr="00446139" w:rsidRDefault="007A742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7A742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E447E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E447E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7A7420" w:rsidRPr="005063DE" w:rsidRDefault="007A7420">
    <w:pPr>
      <w:pStyle w:val="a7"/>
    </w:pPr>
  </w:p>
  <w:p w:rsidR="007A7420" w:rsidRDefault="007A74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20" w:rsidRDefault="007A7420">
      <w:r>
        <w:separator/>
      </w:r>
    </w:p>
    <w:p w:rsidR="007A7420" w:rsidRDefault="007A7420"/>
  </w:footnote>
  <w:footnote w:type="continuationSeparator" w:id="0">
    <w:p w:rsidR="007A7420" w:rsidRDefault="007A7420">
      <w:r>
        <w:continuationSeparator/>
      </w:r>
    </w:p>
    <w:p w:rsidR="007A7420" w:rsidRDefault="007A74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7A742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7A742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7A7420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7A7420" w:rsidRDefault="007A74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420" w:rsidRDefault="007A7420" w:rsidP="00367921">
    <w:pPr>
      <w:pStyle w:val="a6"/>
      <w:rPr>
        <w:rtl/>
      </w:rPr>
    </w:pPr>
  </w:p>
  <w:p w:rsidR="007A7420" w:rsidRDefault="007A7420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781675" cy="962025"/>
          <wp:effectExtent l="0" t="0" r="9525" b="9525"/>
          <wp:docPr id="1" name="תמונה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C8D"/>
    <w:multiLevelType w:val="hybridMultilevel"/>
    <w:tmpl w:val="64AEC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D92DA1"/>
    <w:multiLevelType w:val="hybridMultilevel"/>
    <w:tmpl w:val="40F69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EB60148"/>
    <w:multiLevelType w:val="hybridMultilevel"/>
    <w:tmpl w:val="97981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C713E2"/>
    <w:multiLevelType w:val="hybridMultilevel"/>
    <w:tmpl w:val="533808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6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1126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FA8"/>
    <w:rsid w:val="00041BE9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398E"/>
    <w:rsid w:val="00085895"/>
    <w:rsid w:val="00090246"/>
    <w:rsid w:val="00093E3D"/>
    <w:rsid w:val="00094E88"/>
    <w:rsid w:val="00095828"/>
    <w:rsid w:val="000961AA"/>
    <w:rsid w:val="000A1AF5"/>
    <w:rsid w:val="000A4455"/>
    <w:rsid w:val="000A509D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0305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4FFD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374CA"/>
    <w:rsid w:val="00243330"/>
    <w:rsid w:val="00243E6D"/>
    <w:rsid w:val="00245502"/>
    <w:rsid w:val="00246946"/>
    <w:rsid w:val="00251986"/>
    <w:rsid w:val="00263787"/>
    <w:rsid w:val="002643BC"/>
    <w:rsid w:val="00264C3F"/>
    <w:rsid w:val="002709A3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5522"/>
    <w:rsid w:val="002B6E32"/>
    <w:rsid w:val="002B7BFA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43B0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614B"/>
    <w:rsid w:val="00367921"/>
    <w:rsid w:val="00375B87"/>
    <w:rsid w:val="003761A7"/>
    <w:rsid w:val="003768BE"/>
    <w:rsid w:val="003776CF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C7FE6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25CA1"/>
    <w:rsid w:val="00436555"/>
    <w:rsid w:val="00444E58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5C85"/>
    <w:rsid w:val="00525EC5"/>
    <w:rsid w:val="0053609A"/>
    <w:rsid w:val="005371C2"/>
    <w:rsid w:val="00540D57"/>
    <w:rsid w:val="00542E3D"/>
    <w:rsid w:val="0054355C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7709A"/>
    <w:rsid w:val="00580BA1"/>
    <w:rsid w:val="0058274F"/>
    <w:rsid w:val="005837B5"/>
    <w:rsid w:val="00584128"/>
    <w:rsid w:val="00594BF8"/>
    <w:rsid w:val="0059726F"/>
    <w:rsid w:val="005A15EB"/>
    <w:rsid w:val="005A25AE"/>
    <w:rsid w:val="005A6D06"/>
    <w:rsid w:val="005B044F"/>
    <w:rsid w:val="005B1606"/>
    <w:rsid w:val="005B4151"/>
    <w:rsid w:val="005B4693"/>
    <w:rsid w:val="005B50D4"/>
    <w:rsid w:val="005B7E0F"/>
    <w:rsid w:val="005C1EB6"/>
    <w:rsid w:val="005C631A"/>
    <w:rsid w:val="005C77E1"/>
    <w:rsid w:val="005C7FAF"/>
    <w:rsid w:val="005D2021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3A32"/>
    <w:rsid w:val="00614185"/>
    <w:rsid w:val="00615C8D"/>
    <w:rsid w:val="006204F8"/>
    <w:rsid w:val="00620914"/>
    <w:rsid w:val="006240BE"/>
    <w:rsid w:val="006272A1"/>
    <w:rsid w:val="006300FC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6315C"/>
    <w:rsid w:val="006702AD"/>
    <w:rsid w:val="00673EBE"/>
    <w:rsid w:val="00683430"/>
    <w:rsid w:val="006849BF"/>
    <w:rsid w:val="0069510D"/>
    <w:rsid w:val="006961D5"/>
    <w:rsid w:val="00696C7A"/>
    <w:rsid w:val="006A709F"/>
    <w:rsid w:val="006B52D5"/>
    <w:rsid w:val="006B75D7"/>
    <w:rsid w:val="006C3A0B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9AF"/>
    <w:rsid w:val="00765DCF"/>
    <w:rsid w:val="0077003F"/>
    <w:rsid w:val="007720E1"/>
    <w:rsid w:val="007722FF"/>
    <w:rsid w:val="00772678"/>
    <w:rsid w:val="007743B3"/>
    <w:rsid w:val="00777C08"/>
    <w:rsid w:val="00782304"/>
    <w:rsid w:val="00782771"/>
    <w:rsid w:val="00794669"/>
    <w:rsid w:val="007A241C"/>
    <w:rsid w:val="007A711A"/>
    <w:rsid w:val="007A7420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45FA2"/>
    <w:rsid w:val="008503D3"/>
    <w:rsid w:val="008530EB"/>
    <w:rsid w:val="00856BF1"/>
    <w:rsid w:val="00860102"/>
    <w:rsid w:val="00860520"/>
    <w:rsid w:val="00862AAE"/>
    <w:rsid w:val="00863941"/>
    <w:rsid w:val="00871434"/>
    <w:rsid w:val="008735D2"/>
    <w:rsid w:val="00874821"/>
    <w:rsid w:val="008757B7"/>
    <w:rsid w:val="00877064"/>
    <w:rsid w:val="00883EB8"/>
    <w:rsid w:val="00884042"/>
    <w:rsid w:val="008964C1"/>
    <w:rsid w:val="008A1520"/>
    <w:rsid w:val="008A16C5"/>
    <w:rsid w:val="008A1D7E"/>
    <w:rsid w:val="008B1110"/>
    <w:rsid w:val="008B6813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8E7B2B"/>
    <w:rsid w:val="00901F5C"/>
    <w:rsid w:val="009040F6"/>
    <w:rsid w:val="00904151"/>
    <w:rsid w:val="00906C8C"/>
    <w:rsid w:val="00912909"/>
    <w:rsid w:val="009138BC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0AFF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96712"/>
    <w:rsid w:val="009A29CE"/>
    <w:rsid w:val="009B1656"/>
    <w:rsid w:val="009B5AE2"/>
    <w:rsid w:val="009B6D70"/>
    <w:rsid w:val="009C471B"/>
    <w:rsid w:val="009C4781"/>
    <w:rsid w:val="009D126C"/>
    <w:rsid w:val="009D33A3"/>
    <w:rsid w:val="009D6657"/>
    <w:rsid w:val="009E0449"/>
    <w:rsid w:val="009E14F8"/>
    <w:rsid w:val="009E7DBA"/>
    <w:rsid w:val="009E7EF0"/>
    <w:rsid w:val="009F1A9B"/>
    <w:rsid w:val="009F6BC3"/>
    <w:rsid w:val="00A06B2B"/>
    <w:rsid w:val="00A16E5D"/>
    <w:rsid w:val="00A30007"/>
    <w:rsid w:val="00A37014"/>
    <w:rsid w:val="00A427F9"/>
    <w:rsid w:val="00A44570"/>
    <w:rsid w:val="00A44E15"/>
    <w:rsid w:val="00A46F29"/>
    <w:rsid w:val="00A472CD"/>
    <w:rsid w:val="00A526B0"/>
    <w:rsid w:val="00A536B6"/>
    <w:rsid w:val="00A56931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4005"/>
    <w:rsid w:val="00A85D1A"/>
    <w:rsid w:val="00A939AE"/>
    <w:rsid w:val="00A95294"/>
    <w:rsid w:val="00A960D9"/>
    <w:rsid w:val="00AA0097"/>
    <w:rsid w:val="00AA0ECE"/>
    <w:rsid w:val="00AA322D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29C2"/>
    <w:rsid w:val="00AE7243"/>
    <w:rsid w:val="00AF3C91"/>
    <w:rsid w:val="00AF5377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1698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085C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5F87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378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C0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222B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0ED"/>
    <w:rsid w:val="00E37836"/>
    <w:rsid w:val="00E4041E"/>
    <w:rsid w:val="00E43272"/>
    <w:rsid w:val="00E447E7"/>
    <w:rsid w:val="00E4570E"/>
    <w:rsid w:val="00E4749B"/>
    <w:rsid w:val="00E570E8"/>
    <w:rsid w:val="00E61AF1"/>
    <w:rsid w:val="00E61E06"/>
    <w:rsid w:val="00E63077"/>
    <w:rsid w:val="00E630A8"/>
    <w:rsid w:val="00E6442B"/>
    <w:rsid w:val="00E72D7D"/>
    <w:rsid w:val="00E93EB8"/>
    <w:rsid w:val="00E96A05"/>
    <w:rsid w:val="00E971E7"/>
    <w:rsid w:val="00EA7E97"/>
    <w:rsid w:val="00EB1366"/>
    <w:rsid w:val="00EB1981"/>
    <w:rsid w:val="00EC12A2"/>
    <w:rsid w:val="00EC447A"/>
    <w:rsid w:val="00EC6E35"/>
    <w:rsid w:val="00ED116B"/>
    <w:rsid w:val="00ED1EF6"/>
    <w:rsid w:val="00ED4646"/>
    <w:rsid w:val="00ED4B53"/>
    <w:rsid w:val="00ED61D6"/>
    <w:rsid w:val="00ED66D1"/>
    <w:rsid w:val="00ED708E"/>
    <w:rsid w:val="00EE121C"/>
    <w:rsid w:val="00EE28D3"/>
    <w:rsid w:val="00EF079D"/>
    <w:rsid w:val="00F017D8"/>
    <w:rsid w:val="00F0733C"/>
    <w:rsid w:val="00F07871"/>
    <w:rsid w:val="00F10A85"/>
    <w:rsid w:val="00F114E1"/>
    <w:rsid w:val="00F117FE"/>
    <w:rsid w:val="00F11D80"/>
    <w:rsid w:val="00F15D28"/>
    <w:rsid w:val="00F17BA7"/>
    <w:rsid w:val="00F20BEE"/>
    <w:rsid w:val="00F27B7F"/>
    <w:rsid w:val="00F31E46"/>
    <w:rsid w:val="00F35D41"/>
    <w:rsid w:val="00F37620"/>
    <w:rsid w:val="00F403CD"/>
    <w:rsid w:val="00F44898"/>
    <w:rsid w:val="00F45158"/>
    <w:rsid w:val="00F45447"/>
    <w:rsid w:val="00F47F65"/>
    <w:rsid w:val="00F51CB6"/>
    <w:rsid w:val="00F538B2"/>
    <w:rsid w:val="00F53C65"/>
    <w:rsid w:val="00F570EF"/>
    <w:rsid w:val="00F63DF0"/>
    <w:rsid w:val="00F73591"/>
    <w:rsid w:val="00F80F86"/>
    <w:rsid w:val="00F8158B"/>
    <w:rsid w:val="00F879FC"/>
    <w:rsid w:val="00F941B9"/>
    <w:rsid w:val="00F96FEF"/>
    <w:rsid w:val="00F97924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2"/>
    <w:uiPriority w:val="34"/>
    <w:qFormat/>
    <w:rsid w:val="009E14F8"/>
    <w:pPr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2"/>
    <w:uiPriority w:val="34"/>
    <w:qFormat/>
    <w:rsid w:val="009E14F8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</Template>
  <TotalTime>2</TotalTime>
  <Pages>3</Pages>
  <Words>497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נועה אשכנזי</cp:lastModifiedBy>
  <cp:revision>5</cp:revision>
  <cp:lastPrinted>2013-10-27T12:10:00Z</cp:lastPrinted>
  <dcterms:created xsi:type="dcterms:W3CDTF">2013-09-08T09:54:00Z</dcterms:created>
  <dcterms:modified xsi:type="dcterms:W3CDTF">2013-10-27T12:10:00Z</dcterms:modified>
</cp:coreProperties>
</file>